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7B0" w:rsidRDefault="008637B0"/>
    <w:p w:rsidR="005B3F4C" w:rsidRDefault="005B3F4C"/>
    <w:p w:rsidR="005B3F4C" w:rsidRDefault="005B3F4C">
      <w:r>
        <w:rPr>
          <w:noProof/>
        </w:rPr>
        <w:drawing>
          <wp:inline distT="0" distB="0" distL="0" distR="0">
            <wp:extent cx="5762625" cy="4321810"/>
            <wp:effectExtent l="0" t="0" r="9525" b="2540"/>
            <wp:docPr id="1" name="Grafik 1" descr="\\kt.lunet.ch\shares\KAPODATA\Users\IAN\Pictures\Fot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t.lunet.ch\shares\KAPODATA\Users\IAN\Pictures\Foto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4C" w:rsidRDefault="005B3F4C"/>
    <w:p w:rsidR="005B3F4C" w:rsidRDefault="005B3F4C">
      <w:r>
        <w:rPr>
          <w:noProof/>
        </w:rPr>
        <w:lastRenderedPageBreak/>
        <w:drawing>
          <wp:inline distT="0" distB="0" distL="0" distR="0">
            <wp:extent cx="5762625" cy="4321810"/>
            <wp:effectExtent l="0" t="0" r="9525" b="2540"/>
            <wp:docPr id="2" name="Grafik 2" descr="\\kt.lunet.ch\shares\KAPODATA\Users\IAN\Pictures\Foto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kt.lunet.ch\shares\KAPODATA\Users\IAN\Pictures\Foto (4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4C" w:rsidRDefault="005B3F4C"/>
    <w:p w:rsidR="005B3F4C" w:rsidRDefault="005B3F4C">
      <w:r>
        <w:rPr>
          <w:noProof/>
        </w:rPr>
        <w:drawing>
          <wp:inline distT="0" distB="0" distL="0" distR="0">
            <wp:extent cx="5762625" cy="4321810"/>
            <wp:effectExtent l="0" t="0" r="9525" b="2540"/>
            <wp:docPr id="3" name="Grafik 3" descr="\\kt.lunet.ch\shares\KAPODATA\Users\IAN\Pictures\Foto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t.lunet.ch\shares\KAPODATA\Users\IAN\Pictures\Foto (6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4C" w:rsidRDefault="005B3F4C"/>
    <w:p w:rsidR="005B3F4C" w:rsidRDefault="005B3F4C"/>
    <w:p w:rsidR="005B3F4C" w:rsidRDefault="005B3F4C">
      <w:r>
        <w:rPr>
          <w:noProof/>
        </w:rPr>
        <w:drawing>
          <wp:inline distT="0" distB="0" distL="0" distR="0">
            <wp:extent cx="5762625" cy="4321810"/>
            <wp:effectExtent l="0" t="0" r="9525" b="2540"/>
            <wp:docPr id="4" name="Grafik 4" descr="\\kt.lunet.ch\shares\KAPODATA\Users\IAN\Pictures\Foto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kt.lunet.ch\shares\KAPODATA\Users\IAN\Pictures\Foto (5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3F4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4C"/>
    <w:rsid w:val="005B3F4C"/>
    <w:rsid w:val="0086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5B3F4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5B3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5B3F4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5B3F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15D01EFE</Template>
  <TotalTime>0</TotalTime>
  <Pages>3</Pages>
  <Words>0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Luzern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Bianchi Pascal</dc:creator>
  <cp:lastModifiedBy>Bianchi Pascal</cp:lastModifiedBy>
  <cp:revision>1</cp:revision>
  <dcterms:created xsi:type="dcterms:W3CDTF">2014-07-07T13:14:00Z</dcterms:created>
  <dcterms:modified xsi:type="dcterms:W3CDTF">2014-07-07T13:15:00Z</dcterms:modified>
</cp:coreProperties>
</file>